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B6" w:rsidRDefault="00793AB6" w:rsidP="00CD11DB">
      <w:pPr>
        <w:pStyle w:val="Title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793AB6" w:rsidRPr="00CD11DB" w:rsidRDefault="00793AB6">
      <w:pPr>
        <w:pStyle w:val="BodyText"/>
        <w:rPr>
          <w:b/>
          <w:i w:val="0"/>
          <w:sz w:val="20"/>
        </w:rPr>
      </w:pPr>
    </w:p>
    <w:p w:rsidR="00793AB6" w:rsidRDefault="00793AB6">
      <w:pPr>
        <w:pStyle w:val="BodyText"/>
        <w:rPr>
          <w:sz w:val="20"/>
        </w:rPr>
      </w:pPr>
    </w:p>
    <w:p w:rsidR="00793AB6" w:rsidRDefault="00793AB6">
      <w:pPr>
        <w:pStyle w:val="BodyText"/>
        <w:spacing w:before="6"/>
        <w:rPr>
          <w:sz w:val="18"/>
        </w:rPr>
      </w:pPr>
    </w:p>
    <w:p w:rsidR="00793AB6" w:rsidRDefault="00793AB6" w:rsidP="00CD11DB">
      <w:pPr>
        <w:pStyle w:val="BodyText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ДобавитьвгруппуWhatsApp</w:t>
      </w:r>
      <w:r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793AB6" w:rsidRPr="00CD11DB" w:rsidRDefault="00793AB6" w:rsidP="00CD11DB">
      <w:pPr>
        <w:pStyle w:val="BodyText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793AB6" w:rsidRPr="00CD11DB" w:rsidRDefault="00793AB6" w:rsidP="00CD11DB">
      <w:pPr>
        <w:pStyle w:val="BodyText"/>
        <w:jc w:val="both"/>
        <w:rPr>
          <w:i w:val="0"/>
          <w:sz w:val="20"/>
        </w:rPr>
      </w:pPr>
    </w:p>
    <w:p w:rsidR="00793AB6" w:rsidRPr="00CD11DB" w:rsidRDefault="00793AB6" w:rsidP="00CD11DB">
      <w:pPr>
        <w:pStyle w:val="BodyText"/>
        <w:spacing w:before="7"/>
        <w:jc w:val="both"/>
        <w:rPr>
          <w:i w:val="0"/>
          <w:sz w:val="17"/>
        </w:rPr>
      </w:pPr>
    </w:p>
    <w:p w:rsidR="00793AB6" w:rsidRPr="00CD11DB" w:rsidRDefault="00793AB6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793AB6" w:rsidRPr="00CD11DB" w:rsidRDefault="00793AB6" w:rsidP="00CD11DB">
      <w:pPr>
        <w:pStyle w:val="ListParagraph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793AB6" w:rsidRPr="00CD11DB" w:rsidRDefault="00793AB6" w:rsidP="00CD11DB">
      <w:pPr>
        <w:pStyle w:val="BodyText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надень</w:t>
      </w:r>
    </w:p>
    <w:p w:rsidR="00793AB6" w:rsidRPr="00CD11DB" w:rsidRDefault="00793AB6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В группу WhatsApp родителей:</w:t>
      </w:r>
    </w:p>
    <w:p w:rsidR="00793AB6" w:rsidRPr="00CD11DB" w:rsidRDefault="00793AB6" w:rsidP="00CD11DB">
      <w:pPr>
        <w:pStyle w:val="ListParagraph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надень</w:t>
      </w:r>
    </w:p>
    <w:p w:rsidR="00793AB6" w:rsidRPr="00CD11DB" w:rsidRDefault="00793AB6" w:rsidP="00CD11DB">
      <w:pPr>
        <w:pStyle w:val="ListParagraph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озаболевших</w:t>
      </w:r>
    </w:p>
    <w:p w:rsidR="00793AB6" w:rsidRPr="00CD11DB" w:rsidRDefault="00793AB6" w:rsidP="00CD11DB">
      <w:pPr>
        <w:pStyle w:val="ListParagraph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Сообщаетовыполнениидистанционныхзаданийитекущих оценках</w:t>
      </w:r>
    </w:p>
    <w:p w:rsidR="00793AB6" w:rsidRPr="00CD11DB" w:rsidRDefault="00793AB6" w:rsidP="00CD11DB">
      <w:pPr>
        <w:pStyle w:val="BodyText"/>
        <w:jc w:val="both"/>
        <w:rPr>
          <w:i w:val="0"/>
          <w:sz w:val="20"/>
        </w:rPr>
      </w:pPr>
    </w:p>
    <w:p w:rsidR="00793AB6" w:rsidRPr="00CD11DB" w:rsidRDefault="00793AB6" w:rsidP="00CD11DB">
      <w:pPr>
        <w:pStyle w:val="BodyText"/>
        <w:spacing w:before="8"/>
        <w:jc w:val="both"/>
        <w:rPr>
          <w:i w:val="0"/>
          <w:sz w:val="16"/>
        </w:rPr>
      </w:pPr>
    </w:p>
    <w:p w:rsidR="00793AB6" w:rsidRPr="00CD11DB" w:rsidRDefault="00793AB6" w:rsidP="00CD11DB">
      <w:pPr>
        <w:pStyle w:val="BodyText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793AB6" w:rsidRPr="00CD11DB" w:rsidSect="00D10E29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4718"/>
    <w:rsid w:val="00574718"/>
    <w:rsid w:val="006537F3"/>
    <w:rsid w:val="00710C9A"/>
    <w:rsid w:val="00793AB6"/>
    <w:rsid w:val="00C57C3A"/>
    <w:rsid w:val="00CD11DB"/>
    <w:rsid w:val="00D10E29"/>
    <w:rsid w:val="00D1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E2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10E2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0E29"/>
    <w:rPr>
      <w:i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D0D4D"/>
    <w:rPr>
      <w:rFonts w:ascii="Times New Roman" w:eastAsia="Times New Roman" w:hAnsi="Times New Roman"/>
    </w:rPr>
  </w:style>
  <w:style w:type="paragraph" w:styleId="Title">
    <w:name w:val="Title"/>
    <w:basedOn w:val="Normal"/>
    <w:link w:val="TitleChar"/>
    <w:uiPriority w:val="99"/>
    <w:qFormat/>
    <w:rsid w:val="00D10E29"/>
    <w:pPr>
      <w:spacing w:before="77"/>
      <w:ind w:left="2720" w:right="2494"/>
      <w:jc w:val="center"/>
    </w:pPr>
    <w:rPr>
      <w:i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D0D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D10E29"/>
    <w:pPr>
      <w:spacing w:before="163"/>
      <w:ind w:left="2109" w:hanging="361"/>
    </w:pPr>
  </w:style>
  <w:style w:type="paragraph" w:customStyle="1" w:styleId="TableParagraph">
    <w:name w:val="Table Paragraph"/>
    <w:basedOn w:val="Normal"/>
    <w:uiPriority w:val="99"/>
    <w:rsid w:val="00D10E29"/>
  </w:style>
  <w:style w:type="paragraph" w:styleId="BalloonText">
    <w:name w:val="Balloon Text"/>
    <w:basedOn w:val="Normal"/>
    <w:link w:val="BalloonTextChar"/>
    <w:uiPriority w:val="99"/>
    <w:semiHidden/>
    <w:rsid w:val="00710C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0C9A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83</Words>
  <Characters>476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414-12</dc:creator>
  <cp:keywords/>
  <dc:description/>
  <cp:lastModifiedBy>Зиля</cp:lastModifiedBy>
  <cp:revision>7</cp:revision>
  <cp:lastPrinted>2020-03-21T07:51:00Z</cp:lastPrinted>
  <dcterms:created xsi:type="dcterms:W3CDTF">2020-03-21T07:45:00Z</dcterms:created>
  <dcterms:modified xsi:type="dcterms:W3CDTF">2020-03-25T06:36:00Z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